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3F" w:rsidRPr="006C6DC9" w:rsidRDefault="004D313F" w:rsidP="006C6DC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C6DC9">
        <w:rPr>
          <w:rFonts w:ascii="Arial" w:hAnsi="Arial" w:cs="Arial"/>
          <w:b/>
          <w:sz w:val="24"/>
          <w:szCs w:val="24"/>
        </w:rPr>
        <w:t xml:space="preserve">Edital de patrocínio </w:t>
      </w:r>
      <w:proofErr w:type="spellStart"/>
      <w:r w:rsidRPr="006C6DC9">
        <w:rPr>
          <w:rFonts w:ascii="Arial" w:hAnsi="Arial" w:cs="Arial"/>
          <w:b/>
          <w:sz w:val="24"/>
          <w:szCs w:val="24"/>
        </w:rPr>
        <w:t>Univiçosa</w:t>
      </w:r>
      <w:proofErr w:type="spellEnd"/>
      <w:r w:rsidRPr="006C6DC9">
        <w:rPr>
          <w:rFonts w:ascii="Arial" w:hAnsi="Arial" w:cs="Arial"/>
          <w:b/>
          <w:sz w:val="24"/>
          <w:szCs w:val="24"/>
        </w:rPr>
        <w:t xml:space="preserve"> 2019–01</w:t>
      </w:r>
    </w:p>
    <w:p w:rsidR="004D313F" w:rsidRPr="006C6DC9" w:rsidRDefault="004D313F" w:rsidP="006C6DC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C6DC9">
        <w:rPr>
          <w:rFonts w:ascii="Arial" w:hAnsi="Arial" w:cs="Arial"/>
          <w:b/>
          <w:sz w:val="24"/>
          <w:szCs w:val="24"/>
        </w:rPr>
        <w:t>ANEXO I</w:t>
      </w:r>
    </w:p>
    <w:tbl>
      <w:tblPr>
        <w:tblW w:w="8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262"/>
        <w:gridCol w:w="216"/>
        <w:gridCol w:w="1215"/>
        <w:gridCol w:w="935"/>
        <w:gridCol w:w="325"/>
        <w:gridCol w:w="299"/>
        <w:gridCol w:w="1042"/>
        <w:gridCol w:w="234"/>
        <w:gridCol w:w="45"/>
        <w:gridCol w:w="216"/>
        <w:gridCol w:w="216"/>
        <w:gridCol w:w="216"/>
        <w:gridCol w:w="216"/>
        <w:gridCol w:w="216"/>
        <w:gridCol w:w="966"/>
      </w:tblGrid>
      <w:tr w:rsidR="004D313F" w:rsidRPr="006C6DC9" w:rsidTr="008566DB">
        <w:tc>
          <w:tcPr>
            <w:tcW w:w="8720" w:type="dxa"/>
            <w:gridSpan w:val="16"/>
            <w:shd w:val="clear" w:color="auto" w:fill="auto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Formulário de Solicitação de Patrocínio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66850" cy="361950"/>
                  <wp:effectExtent l="19050" t="0" r="0" b="0"/>
                  <wp:docPr id="6" name="Imagem 1" descr="logo horizontal sem bo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 horizontal sem bo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Tema projeto/evento: 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Projeto relacionado a: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Educação;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Desenvolvimento humano;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Promoção da cidadania;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Inclusão social;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Responsabilidade social;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Responsabilidade ambiental;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Empreendedorismo;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Produções e divulgações tecnológicas, culturais e esportivas.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Outros____________________________________________________</w:t>
            </w:r>
          </w:p>
        </w:tc>
      </w:tr>
      <w:tr w:rsidR="004D313F" w:rsidRPr="006C6DC9" w:rsidTr="008566DB">
        <w:tc>
          <w:tcPr>
            <w:tcW w:w="6395" w:type="dxa"/>
            <w:gridSpan w:val="8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Custo previsto do Projeto/Evento:</w:t>
            </w:r>
          </w:p>
        </w:tc>
        <w:tc>
          <w:tcPr>
            <w:tcW w:w="2325" w:type="dxa"/>
            <w:gridSpan w:val="8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4D313F" w:rsidRPr="006C6DC9" w:rsidTr="008566DB">
        <w:tc>
          <w:tcPr>
            <w:tcW w:w="6395" w:type="dxa"/>
            <w:gridSpan w:val="8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Valor solicitado de patrocínio à</w:t>
            </w:r>
            <w:proofErr w:type="gramStart"/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spellStart"/>
            <w:proofErr w:type="gramEnd"/>
            <w:r w:rsidRPr="006C6DC9">
              <w:rPr>
                <w:rFonts w:ascii="Arial" w:hAnsi="Arial" w:cs="Arial"/>
                <w:b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325" w:type="dxa"/>
            <w:gridSpan w:val="8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Dados do proponente: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Pessoa Jurídica </w:t>
            </w:r>
            <w:r w:rsidRPr="006C6DC9">
              <w:rPr>
                <w:rFonts w:ascii="Arial" w:hAnsi="Arial" w:cs="Arial"/>
                <w:i/>
                <w:sz w:val="24"/>
                <w:szCs w:val="24"/>
              </w:rPr>
              <w:t>(a ser preenchido caso o solicitante seja pessoa jurídica)</w:t>
            </w:r>
          </w:p>
        </w:tc>
      </w:tr>
      <w:tr w:rsidR="004D313F" w:rsidRPr="006C6DC9" w:rsidTr="008566DB">
        <w:tc>
          <w:tcPr>
            <w:tcW w:w="2579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CNPJ:</w:t>
            </w:r>
          </w:p>
        </w:tc>
        <w:tc>
          <w:tcPr>
            <w:tcW w:w="2475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Insc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. Estadual:</w:t>
            </w:r>
          </w:p>
        </w:tc>
        <w:tc>
          <w:tcPr>
            <w:tcW w:w="2268" w:type="dxa"/>
            <w:gridSpan w:val="7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Insc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. Municipal:</w:t>
            </w:r>
          </w:p>
        </w:tc>
        <w:tc>
          <w:tcPr>
            <w:tcW w:w="1398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Telefone:</w:t>
            </w:r>
          </w:p>
        </w:tc>
      </w:tr>
      <w:tr w:rsidR="004D313F" w:rsidRPr="006C6DC9" w:rsidTr="008566DB">
        <w:tc>
          <w:tcPr>
            <w:tcW w:w="5054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e-mail</w:t>
            </w:r>
            <w:proofErr w:type="gramEnd"/>
            <w:r w:rsidRPr="006C6DC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666" w:type="dxa"/>
            <w:gridSpan w:val="10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Site:</w:t>
            </w:r>
          </w:p>
        </w:tc>
      </w:tr>
      <w:tr w:rsidR="004D313F" w:rsidRPr="006C6DC9" w:rsidTr="008566DB">
        <w:tc>
          <w:tcPr>
            <w:tcW w:w="7538" w:type="dxa"/>
            <w:gridSpan w:val="14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</w:p>
        </w:tc>
        <w:tc>
          <w:tcPr>
            <w:tcW w:w="1182" w:type="dxa"/>
            <w:gridSpan w:val="2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Número:</w:t>
            </w:r>
          </w:p>
        </w:tc>
      </w:tr>
      <w:tr w:rsidR="004D313F" w:rsidRPr="006C6DC9" w:rsidTr="008566DB">
        <w:tc>
          <w:tcPr>
            <w:tcW w:w="5054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Bairro</w:t>
            </w:r>
          </w:p>
        </w:tc>
        <w:tc>
          <w:tcPr>
            <w:tcW w:w="2268" w:type="dxa"/>
            <w:gridSpan w:val="7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Cidade</w:t>
            </w:r>
          </w:p>
        </w:tc>
        <w:tc>
          <w:tcPr>
            <w:tcW w:w="1398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CEP: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Finalidade Lucrativa:</w:t>
            </w:r>
          </w:p>
          <w:p w:rsidR="00232A16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 xml:space="preserve">) Empresa com fins lucrativos classificada como  (   ) Micro   (   ) Pequena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Média  (   ) Grande</w:t>
            </w:r>
          </w:p>
          <w:p w:rsidR="00232A16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 xml:space="preserve">) Entidade sem fins lucrativos   (   ) ONG   (   )  OSCIP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>)  Outros_________________________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Representante legal da pessoa jurídica ou dados da pessoa física </w:t>
            </w: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(a ser </w:t>
            </w:r>
            <w:r w:rsidRPr="006C6DC9">
              <w:rPr>
                <w:rFonts w:ascii="Arial" w:hAnsi="Arial" w:cs="Arial"/>
                <w:i/>
                <w:sz w:val="24"/>
                <w:szCs w:val="24"/>
              </w:rPr>
              <w:lastRenderedPageBreak/>
              <w:t xml:space="preserve">preenchido pelo representante legal da pessoa </w:t>
            </w:r>
            <w:proofErr w:type="gram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jurídica associado</w:t>
            </w:r>
            <w:proofErr w:type="gram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 a esta solicitação ou pelo próprio solicitante caso este seja pessoa física)</w:t>
            </w:r>
          </w:p>
        </w:tc>
      </w:tr>
      <w:tr w:rsidR="004D313F" w:rsidRPr="006C6DC9" w:rsidTr="008566DB">
        <w:tc>
          <w:tcPr>
            <w:tcW w:w="6674" w:type="dxa"/>
            <w:gridSpan w:val="10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Nome:</w:t>
            </w:r>
          </w:p>
        </w:tc>
        <w:tc>
          <w:tcPr>
            <w:tcW w:w="2046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Cargo (pessoa jurídica):</w:t>
            </w:r>
          </w:p>
        </w:tc>
      </w:tr>
      <w:tr w:rsidR="004D313F" w:rsidRPr="006C6DC9" w:rsidTr="008566DB">
        <w:tc>
          <w:tcPr>
            <w:tcW w:w="5054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CPF:</w:t>
            </w:r>
          </w:p>
        </w:tc>
        <w:tc>
          <w:tcPr>
            <w:tcW w:w="3666" w:type="dxa"/>
            <w:gridSpan w:val="10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RG:</w:t>
            </w:r>
          </w:p>
        </w:tc>
      </w:tr>
      <w:tr w:rsidR="004D313F" w:rsidRPr="006C6DC9" w:rsidTr="008566DB">
        <w:tc>
          <w:tcPr>
            <w:tcW w:w="5054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e-mail</w:t>
            </w:r>
            <w:proofErr w:type="gramEnd"/>
          </w:p>
        </w:tc>
        <w:tc>
          <w:tcPr>
            <w:tcW w:w="3666" w:type="dxa"/>
            <w:gridSpan w:val="10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Telefone:</w:t>
            </w:r>
          </w:p>
        </w:tc>
      </w:tr>
      <w:tr w:rsidR="004D313F" w:rsidRPr="006C6DC9" w:rsidTr="008566DB">
        <w:tc>
          <w:tcPr>
            <w:tcW w:w="7538" w:type="dxa"/>
            <w:gridSpan w:val="14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</w:p>
        </w:tc>
        <w:tc>
          <w:tcPr>
            <w:tcW w:w="1182" w:type="dxa"/>
            <w:gridSpan w:val="2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Número:</w:t>
            </w:r>
          </w:p>
        </w:tc>
      </w:tr>
      <w:tr w:rsidR="004D313F" w:rsidRPr="006C6DC9" w:rsidTr="008566DB">
        <w:tc>
          <w:tcPr>
            <w:tcW w:w="5054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Bairro</w:t>
            </w:r>
          </w:p>
        </w:tc>
        <w:tc>
          <w:tcPr>
            <w:tcW w:w="2268" w:type="dxa"/>
            <w:gridSpan w:val="7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Cidade</w:t>
            </w:r>
          </w:p>
        </w:tc>
        <w:tc>
          <w:tcPr>
            <w:tcW w:w="1398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CEP:</w:t>
            </w: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Apresentação da empresa/instituição </w:t>
            </w:r>
            <w:r w:rsidRPr="006C6DC9">
              <w:rPr>
                <w:rFonts w:ascii="Arial" w:hAnsi="Arial" w:cs="Arial"/>
                <w:i/>
                <w:sz w:val="24"/>
                <w:szCs w:val="24"/>
              </w:rPr>
              <w:t>(a ser preenchido apenas pelo solicitante que constituir pessoa jurídica)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(</w:t>
            </w:r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>O proponente deve fazer uma breve apresentação de sua entidade, informando objetivos/missão, data de constituição e principais atuações</w:t>
            </w:r>
            <w:proofErr w:type="gramStart"/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>)</w:t>
            </w:r>
            <w:proofErr w:type="gramEnd"/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Dados do projeto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>(O nome do Projeto/Evento deve expressar uma ideia concisa e clara da proposta. Um bom título orienta a construção do Projeto/Evento</w:t>
            </w:r>
            <w:proofErr w:type="gramStart"/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>)</w:t>
            </w:r>
            <w:proofErr w:type="gramEnd"/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Nome do Projeto/Evento: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Período de realização do Projeto/Evento:</w:t>
            </w:r>
          </w:p>
        </w:tc>
      </w:tr>
      <w:tr w:rsidR="004D313F" w:rsidRPr="006C6DC9" w:rsidTr="008566DB">
        <w:tc>
          <w:tcPr>
            <w:tcW w:w="7106" w:type="dxa"/>
            <w:gridSpan w:val="12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Município de realização do Projeto/Evento:</w:t>
            </w:r>
          </w:p>
        </w:tc>
        <w:tc>
          <w:tcPr>
            <w:tcW w:w="1614" w:type="dxa"/>
            <w:gridSpan w:val="4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UF:</w:t>
            </w: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Descrição Projeto/Evento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>(A descrição deve conter o maior número de dados relevantes para o entendimento claro da proposta)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Programação e suas etapas: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lastRenderedPageBreak/>
              <w:t>Participantes: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 xml:space="preserve"> (</w:t>
            </w:r>
            <w:r w:rsidRPr="006C6DC9">
              <w:rPr>
                <w:rFonts w:ascii="Arial" w:hAnsi="Arial" w:cs="Arial"/>
                <w:i/>
                <w:color w:val="000000"/>
                <w:sz w:val="24"/>
                <w:szCs w:val="24"/>
              </w:rPr>
              <w:t>público-alvo</w:t>
            </w: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, convidados, palestrantes, organizadores</w:t>
            </w:r>
            <w:proofErr w:type="gramStart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)</w:t>
            </w:r>
            <w:proofErr w:type="gramEnd"/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Metodologia do projeto:</w:t>
            </w:r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 xml:space="preserve">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(como o Projeto/Evento vai alcançar seus objetivos? Descrever as estratégias e técnicas que serão empregadas. Na realização de Projetos/Eventos, várias estratégias podem ser adotadas, exemplo: capacitação do público-alvo; fomento e divulgação de ações voltadas para práticas empresariais; exibição, circulação, difusão e distribuição cultural. Além disso, a metodologia pode descrever como será a interação com o público e como será a gestão do Projeto/Evento).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Justificativa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i/>
                <w:color w:val="222222"/>
                <w:sz w:val="24"/>
                <w:szCs w:val="24"/>
              </w:rPr>
              <w:t>(</w:t>
            </w: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 xml:space="preserve">Esse item deve esclarecer que o Projeto/Evento responde a uma determinada </w:t>
            </w: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lastRenderedPageBreak/>
              <w:t xml:space="preserve">demanda percebida e identificada pela pessoa, comunidade ou entidade que o empreende. A sugestão é apresentar um diagnóstico que reúna elementos capazes de enfatizar a relevância dessa demanda (Ex.: dados sobre a região e a população atendida, suas necessidades, a acessibilidade a atividades propostas no Projeto/Evento, os antecedentes e outros esforços já implementados) e relacioná-la aos objetivos, valores ou à missão da </w:t>
            </w:r>
            <w:proofErr w:type="spellStart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Univiçosa</w:t>
            </w:r>
            <w:proofErr w:type="spellEnd"/>
            <w:proofErr w:type="gramStart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)</w:t>
            </w:r>
            <w:proofErr w:type="gramEnd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 xml:space="preserve"> </w:t>
            </w: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lastRenderedPageBreak/>
              <w:t xml:space="preserve">Por que o Projeto/Evento deve ser </w:t>
            </w:r>
            <w:proofErr w:type="gramStart"/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implementado</w:t>
            </w:r>
            <w:proofErr w:type="gramEnd"/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 xml:space="preserve">?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 xml:space="preserve">Qual a importância dessa demanda/questão para a comunidade?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 xml:space="preserve">Que benefícios serão alcançados pelo público-alvo do Projeto/Evento? 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 xml:space="preserve">Qual a relação desse Projeto/Evento com os valores e atuação da </w:t>
            </w:r>
            <w:proofErr w:type="spellStart"/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?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 xml:space="preserve">Por que a </w:t>
            </w:r>
            <w:proofErr w:type="spellStart"/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 xml:space="preserve"> foi escolhida pelo proponente como uma possível patrocinadora para este Projeto/Evento?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lastRenderedPageBreak/>
              <w:t>Objetivos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i/>
                <w:color w:val="222222"/>
                <w:sz w:val="24"/>
                <w:szCs w:val="24"/>
              </w:rPr>
              <w:t>(</w:t>
            </w: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 xml:space="preserve">Os objetivos devem ser formulados visando a especificar aquilo que se quer atingir com o Projeto/Evento, apresentando soluções para uma demanda ou respondendo a uma oportunidade. Responda as questões: Para quê? Para quem? O que se pretende atingir ao final da realização deste Projeto/Evento? A formulação dos objetivos deve estar orientada para o resultado que se pretende chegar ao final do Projeto/Evento. Indica-se o uso de verbos como: realizar, fortalecer, capacitar, viabilizar, promover, investir, valorizar, disponibilizar, contribuir, expandir, </w:t>
            </w:r>
            <w:proofErr w:type="spellStart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etc</w:t>
            </w:r>
            <w:proofErr w:type="spellEnd"/>
            <w:proofErr w:type="gramStart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)</w:t>
            </w:r>
            <w:proofErr w:type="gramEnd"/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Metas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 xml:space="preserve">(As metas detalham os objetivos do Projeto/Evento. Devem ser concretas e expressar quantidades e qualidades que permitam avaliar a efetividade do Projeto/Evento. Uma meta dimensionada de maneira coerente ajuda a definir os indicadores que permitirão, ao final do Projeto/Evento, evidenciar o alcance da atuação. </w:t>
            </w:r>
            <w:r w:rsidRPr="006C6DC9">
              <w:rPr>
                <w:rFonts w:ascii="Arial" w:hAnsi="Arial" w:cs="Arial"/>
                <w:color w:val="222222"/>
                <w:sz w:val="24"/>
                <w:szCs w:val="24"/>
              </w:rPr>
              <w:t>Exemplo: Capacitar 50 profissionais da área de enfermagem</w:t>
            </w:r>
            <w:proofErr w:type="gramStart"/>
            <w:r w:rsidRPr="006C6DC9">
              <w:rPr>
                <w:rFonts w:ascii="Arial" w:hAnsi="Arial" w:cs="Arial"/>
                <w:i/>
                <w:color w:val="222222"/>
                <w:sz w:val="24"/>
                <w:szCs w:val="24"/>
              </w:rPr>
              <w:t>)</w:t>
            </w:r>
            <w:proofErr w:type="gramEnd"/>
          </w:p>
        </w:tc>
      </w:tr>
      <w:tr w:rsidR="004D313F" w:rsidRPr="006C6DC9" w:rsidTr="008566DB">
        <w:tc>
          <w:tcPr>
            <w:tcW w:w="8720" w:type="dxa"/>
            <w:gridSpan w:val="1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4D313F" w:rsidRPr="006C6DC9" w:rsidTr="008566DB">
        <w:tc>
          <w:tcPr>
            <w:tcW w:w="8720" w:type="dxa"/>
            <w:gridSpan w:val="16"/>
            <w:shd w:val="clear" w:color="auto" w:fill="D9D9D9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Orçamento</w:t>
            </w:r>
          </w:p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(O orçamento deve permitir a previsão e o controle dos gastos que o Projeto/Evento terá. Deverá servir como um resumo financeiro do </w:t>
            </w:r>
            <w:r w:rsidRPr="006C6DC9">
              <w:rPr>
                <w:rFonts w:ascii="Arial" w:hAnsi="Arial" w:cs="Arial"/>
                <w:i/>
                <w:sz w:val="24"/>
                <w:szCs w:val="24"/>
              </w:rPr>
              <w:lastRenderedPageBreak/>
              <w:t>Projeto/Evento, no qual se indica quanto será gasto para sua realização e como. É uma ferramenta importante na gestão do Projeto/Evento, para o acompanhamento das despesas previstas e realizadas. Podem-se agrupar os custos em blocos de despesas (rubricas): material de consumo; administração; equipe; serviços de terceiros; cachês; aluguel de espaço e equipamentos; alimentação; hospedagem; transporte; divulgação; instalações e infraestrutura, entre outros. É necessário que seja enviada uma planilha aberta contendo todos os gastos previstos para a realização do projeto/evento, evidenciando o custo total</w:t>
            </w:r>
            <w:proofErr w:type="gram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8566DB" w:rsidRPr="006C6DC9" w:rsidTr="008566DB">
        <w:tc>
          <w:tcPr>
            <w:tcW w:w="1101" w:type="dxa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Ordem</w:t>
            </w:r>
          </w:p>
        </w:tc>
        <w:tc>
          <w:tcPr>
            <w:tcW w:w="2693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Produtos/Serviços</w:t>
            </w:r>
          </w:p>
        </w:tc>
        <w:tc>
          <w:tcPr>
            <w:tcW w:w="1559" w:type="dxa"/>
            <w:gridSpan w:val="3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  <w:tc>
          <w:tcPr>
            <w:tcW w:w="1276" w:type="dxa"/>
            <w:gridSpan w:val="2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Unidade</w:t>
            </w:r>
          </w:p>
        </w:tc>
        <w:tc>
          <w:tcPr>
            <w:tcW w:w="1125" w:type="dxa"/>
            <w:gridSpan w:val="6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Preço Unitário</w:t>
            </w:r>
          </w:p>
        </w:tc>
        <w:tc>
          <w:tcPr>
            <w:tcW w:w="966" w:type="dxa"/>
          </w:tcPr>
          <w:p w:rsidR="004D313F" w:rsidRPr="006C6DC9" w:rsidRDefault="004D313F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Preço Total</w:t>
            </w:r>
          </w:p>
        </w:tc>
      </w:tr>
      <w:tr w:rsidR="006E126A" w:rsidRPr="006C6DC9" w:rsidTr="008566DB">
        <w:tc>
          <w:tcPr>
            <w:tcW w:w="1101" w:type="dxa"/>
          </w:tcPr>
          <w:p w:rsidR="006E126A" w:rsidRP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6E126A">
              <w:rPr>
                <w:rFonts w:ascii="Arial" w:hAnsi="Arial" w:cs="Arial"/>
                <w:color w:val="FF0000"/>
                <w:sz w:val="16"/>
                <w:szCs w:val="16"/>
              </w:rPr>
              <w:t>0 - EXEMPLO</w:t>
            </w:r>
          </w:p>
        </w:tc>
        <w:tc>
          <w:tcPr>
            <w:tcW w:w="2693" w:type="dxa"/>
            <w:gridSpan w:val="3"/>
          </w:tcPr>
          <w:p w:rsidR="006E126A" w:rsidRP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CONFECÇÃO DE CAMISETAS</w:t>
            </w:r>
          </w:p>
        </w:tc>
        <w:tc>
          <w:tcPr>
            <w:tcW w:w="1559" w:type="dxa"/>
            <w:gridSpan w:val="3"/>
          </w:tcPr>
          <w:p w:rsidR="006E126A" w:rsidRP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50</w:t>
            </w:r>
          </w:p>
        </w:tc>
        <w:tc>
          <w:tcPr>
            <w:tcW w:w="1276" w:type="dxa"/>
            <w:gridSpan w:val="2"/>
          </w:tcPr>
          <w:p w:rsidR="006E126A" w:rsidRP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UNIDADE</w:t>
            </w:r>
          </w:p>
        </w:tc>
        <w:tc>
          <w:tcPr>
            <w:tcW w:w="1125" w:type="dxa"/>
            <w:gridSpan w:val="6"/>
          </w:tcPr>
          <w:p w:rsidR="006E126A" w:rsidRP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E126A" w:rsidRP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R$500,00</w:t>
            </w: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E126A">
              <w:rPr>
                <w:rFonts w:ascii="Arial" w:hAnsi="Arial" w:cs="Arial"/>
                <w:color w:val="FF0000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0</w:t>
            </w:r>
            <w:r w:rsidRPr="006E126A">
              <w:rPr>
                <w:rFonts w:ascii="Arial" w:hAnsi="Arial" w:cs="Arial"/>
                <w:color w:val="FF0000"/>
                <w:sz w:val="16"/>
                <w:szCs w:val="16"/>
              </w:rPr>
              <w:t xml:space="preserve"> - EXEMPLO</w:t>
            </w:r>
          </w:p>
        </w:tc>
        <w:tc>
          <w:tcPr>
            <w:tcW w:w="2693" w:type="dxa"/>
            <w:gridSpan w:val="3"/>
          </w:tcPr>
          <w:p w:rsidR="006E126A" w:rsidRPr="006E126A" w:rsidRDefault="006E126A" w:rsidP="0049675D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Lanches para organização do evento</w:t>
            </w:r>
          </w:p>
        </w:tc>
        <w:tc>
          <w:tcPr>
            <w:tcW w:w="1559" w:type="dxa"/>
            <w:gridSpan w:val="3"/>
          </w:tcPr>
          <w:p w:rsidR="006E126A" w:rsidRPr="006E126A" w:rsidRDefault="006E126A" w:rsidP="0049675D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</w:tcPr>
          <w:p w:rsidR="006E126A" w:rsidRPr="006E126A" w:rsidRDefault="006E126A" w:rsidP="0049675D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UNIDADE</w:t>
            </w:r>
          </w:p>
        </w:tc>
        <w:tc>
          <w:tcPr>
            <w:tcW w:w="1125" w:type="dxa"/>
            <w:gridSpan w:val="6"/>
          </w:tcPr>
          <w:p w:rsidR="006E126A" w:rsidRPr="006E126A" w:rsidRDefault="006E126A" w:rsidP="0049675D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5</w:t>
            </w:r>
            <w:proofErr w:type="gramEnd"/>
          </w:p>
        </w:tc>
        <w:tc>
          <w:tcPr>
            <w:tcW w:w="966" w:type="dxa"/>
          </w:tcPr>
          <w:p w:rsidR="006E126A" w:rsidRPr="006E126A" w:rsidRDefault="006E126A" w:rsidP="0049675D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R$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50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,00</w:t>
            </w: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2-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3-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4-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5-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6-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7-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8-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9-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10-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11-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12-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1101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13-</w:t>
            </w:r>
          </w:p>
        </w:tc>
        <w:tc>
          <w:tcPr>
            <w:tcW w:w="2693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125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66" w:type="dxa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8720" w:type="dxa"/>
            <w:gridSpan w:val="16"/>
            <w:shd w:val="clear" w:color="auto" w:fill="D9D9D9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Contrapartida/benefícios</w:t>
            </w:r>
          </w:p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i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(O proponente deverá mencionar o retorno institucional ou de negócios que o patrocinador poderá obter com o patrocínio. Como exemplos de contrapartidas/benefícios, podem ser citados: exposição da logomarca da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 no material publicitário (banner, cartaz, folhetos, outdoors, site, spots </w:t>
            </w:r>
            <w:r w:rsidRPr="006C6DC9">
              <w:rPr>
                <w:rFonts w:ascii="Arial" w:hAnsi="Arial" w:cs="Arial"/>
                <w:i/>
                <w:sz w:val="24"/>
                <w:szCs w:val="24"/>
              </w:rPr>
              <w:lastRenderedPageBreak/>
              <w:t xml:space="preserve">de rádio, VT,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etc</w:t>
            </w:r>
            <w:proofErr w:type="spell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) e em outros meios de divulgação, além de contrapartidas eventuais, como infraestrutura montada de estande a ser ocupado pela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, cotas de inscrições de participantes no Projeto/Evento,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etc</w:t>
            </w:r>
            <w:proofErr w:type="spellEnd"/>
            <w:proofErr w:type="gram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Tipo de divulgação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FF4F31" w:rsidRPr="006C6DC9" w:rsidTr="008566DB">
        <w:tc>
          <w:tcPr>
            <w:tcW w:w="2363" w:type="dxa"/>
            <w:gridSpan w:val="2"/>
          </w:tcPr>
          <w:p w:rsidR="00FF4F31" w:rsidRPr="00FF4F31" w:rsidRDefault="00FF4F31" w:rsidP="00FF4F31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F4F31">
              <w:rPr>
                <w:rFonts w:ascii="Arial" w:hAnsi="Arial" w:cs="Arial"/>
                <w:color w:val="FF0000"/>
                <w:sz w:val="16"/>
                <w:szCs w:val="16"/>
              </w:rPr>
              <w:t>(Exemplo) cartaz</w:t>
            </w:r>
          </w:p>
        </w:tc>
        <w:tc>
          <w:tcPr>
            <w:tcW w:w="2366" w:type="dxa"/>
            <w:gridSpan w:val="3"/>
          </w:tcPr>
          <w:p w:rsidR="00FF4F31" w:rsidRPr="00FF4F31" w:rsidRDefault="00FF4F31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F4F31">
              <w:rPr>
                <w:rFonts w:ascii="Arial" w:hAnsi="Arial" w:cs="Arial"/>
                <w:color w:val="FF0000"/>
                <w:sz w:val="16"/>
                <w:szCs w:val="16"/>
              </w:rPr>
              <w:t>10</w:t>
            </w:r>
          </w:p>
        </w:tc>
        <w:tc>
          <w:tcPr>
            <w:tcW w:w="2161" w:type="dxa"/>
            <w:gridSpan w:val="6"/>
          </w:tcPr>
          <w:p w:rsidR="00FF4F31" w:rsidRPr="00FF4F31" w:rsidRDefault="00FF4F31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F4F31">
              <w:rPr>
                <w:rFonts w:ascii="Arial" w:hAnsi="Arial" w:cs="Arial"/>
                <w:color w:val="FF0000"/>
                <w:sz w:val="16"/>
                <w:szCs w:val="16"/>
              </w:rPr>
              <w:t>10</w:t>
            </w:r>
          </w:p>
        </w:tc>
        <w:tc>
          <w:tcPr>
            <w:tcW w:w="1830" w:type="dxa"/>
            <w:gridSpan w:val="5"/>
          </w:tcPr>
          <w:p w:rsidR="00FF4F31" w:rsidRPr="00FF4F31" w:rsidRDefault="00FF4F31" w:rsidP="006C6DC9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F4F31">
              <w:rPr>
                <w:rFonts w:ascii="Arial" w:hAnsi="Arial" w:cs="Arial"/>
                <w:color w:val="FF0000"/>
                <w:sz w:val="16"/>
                <w:szCs w:val="16"/>
              </w:rPr>
              <w:t>R$100,00</w:t>
            </w: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2-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3-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4-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5-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6-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7-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8-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9-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8566DB">
        <w:tc>
          <w:tcPr>
            <w:tcW w:w="2363" w:type="dxa"/>
            <w:gridSpan w:val="2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color w:val="222222"/>
                <w:sz w:val="24"/>
                <w:szCs w:val="24"/>
              </w:rPr>
              <w:t>10-</w:t>
            </w:r>
          </w:p>
        </w:tc>
        <w:tc>
          <w:tcPr>
            <w:tcW w:w="2366" w:type="dxa"/>
            <w:gridSpan w:val="3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2161" w:type="dxa"/>
            <w:gridSpan w:val="6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30" w:type="dxa"/>
            <w:gridSpan w:val="5"/>
          </w:tcPr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  <w:tr w:rsidR="006E126A" w:rsidRPr="006C6DC9" w:rsidTr="00734A5F">
        <w:tc>
          <w:tcPr>
            <w:tcW w:w="8720" w:type="dxa"/>
            <w:gridSpan w:val="16"/>
          </w:tcPr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22222"/>
                <w:sz w:val="24"/>
                <w:szCs w:val="24"/>
              </w:rPr>
              <w:t>Observações:</w:t>
            </w: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  <w:p w:rsidR="006E126A" w:rsidRPr="006C6DC9" w:rsidRDefault="006E126A" w:rsidP="006C6DC9">
            <w:pPr>
              <w:spacing w:after="0" w:line="360" w:lineRule="auto"/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</w:rPr>
            </w:pPr>
          </w:p>
        </w:tc>
      </w:tr>
    </w:tbl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313F" w:rsidRPr="006C6DC9" w:rsidRDefault="004D313F" w:rsidP="006C6D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4D313F" w:rsidRPr="006C6DC9" w:rsidSect="006C6D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68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85D" w:rsidRDefault="00B0685D" w:rsidP="00C10823">
      <w:pPr>
        <w:spacing w:after="0" w:line="240" w:lineRule="auto"/>
      </w:pPr>
      <w:r>
        <w:separator/>
      </w:r>
    </w:p>
  </w:endnote>
  <w:endnote w:type="continuationSeparator" w:id="0">
    <w:p w:rsidR="00B0685D" w:rsidRDefault="00B0685D" w:rsidP="00C1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F1" w:rsidRDefault="00C225F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577" w:rsidRPr="005C4087" w:rsidRDefault="004D313F" w:rsidP="005C4087">
    <w:pPr>
      <w:pStyle w:val="Rodap"/>
      <w:ind w:left="-1701"/>
      <w:rPr>
        <w:i/>
      </w:rPr>
    </w:pPr>
    <w:r>
      <w:rPr>
        <w:i/>
        <w:noProof/>
        <w:lang w:eastAsia="pt-BR"/>
      </w:rPr>
      <w:drawing>
        <wp:inline distT="0" distB="0" distL="0" distR="0">
          <wp:extent cx="8742855" cy="876300"/>
          <wp:effectExtent l="19050" t="0" r="1095" b="0"/>
          <wp:docPr id="1" name="Imagem 2" descr="rodapé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é papel 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85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F1" w:rsidRDefault="00C225F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85D" w:rsidRDefault="00B0685D" w:rsidP="00C10823">
      <w:pPr>
        <w:spacing w:after="0" w:line="240" w:lineRule="auto"/>
      </w:pPr>
      <w:r>
        <w:separator/>
      </w:r>
    </w:p>
  </w:footnote>
  <w:footnote w:type="continuationSeparator" w:id="0">
    <w:p w:rsidR="00B0685D" w:rsidRDefault="00B0685D" w:rsidP="00C1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823" w:rsidRDefault="00F922E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666172" o:spid="_x0000_s2061" type="#_x0000_t75" style="position:absolute;margin-left:0;margin-top:0;width:424.7pt;height:600.25pt;z-index:-251656192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  <w:r>
      <w:rPr>
        <w:noProof/>
        <w:lang w:eastAsia="pt-BR"/>
      </w:rPr>
      <w:pict>
        <v:shape id="WordPictureWatermark16598304" o:spid="_x0000_s2053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2" o:title="papel_timbrado_HV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7720" w:type="dxa"/>
      <w:tblInd w:w="-743" w:type="dxa"/>
      <w:tblLayout w:type="fixed"/>
      <w:tblLook w:val="04A0"/>
    </w:tblPr>
    <w:tblGrid>
      <w:gridCol w:w="2978"/>
      <w:gridCol w:w="7371"/>
      <w:gridCol w:w="7371"/>
    </w:tblGrid>
    <w:tr w:rsidR="00A26355" w:rsidTr="00A26355">
      <w:trPr>
        <w:trHeight w:val="851"/>
      </w:trPr>
      <w:tc>
        <w:tcPr>
          <w:tcW w:w="2978" w:type="dxa"/>
          <w:shd w:val="clear" w:color="auto" w:fill="auto"/>
        </w:tcPr>
        <w:p w:rsidR="00A26355" w:rsidRPr="00E11D3D" w:rsidRDefault="00F922ED" w:rsidP="00A26355">
          <w:pPr>
            <w:ind w:right="5204"/>
            <w:rPr>
              <w:rFonts w:ascii="Cambria" w:eastAsia="MS Mincho" w:hAnsi="Cambria"/>
            </w:rPr>
          </w:pPr>
          <w:r>
            <w:rPr>
              <w:rFonts w:ascii="Cambria" w:eastAsia="MS Mincho" w:hAnsi="Cambria"/>
              <w:noProof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07666173" o:spid="_x0000_s2062" type="#_x0000_t75" style="position:absolute;margin-left:0;margin-top:0;width:424.7pt;height:600.25pt;z-index:-251655168;mso-position-horizontal:center;mso-position-horizontal-relative:margin;mso-position-vertical:center;mso-position-vertical-relative:margin" o:allowincell="f">
                <v:imagedata r:id="rId1" o:title="marca dagua"/>
                <w10:wrap anchorx="margin" anchory="margin"/>
              </v:shape>
            </w:pict>
          </w:r>
          <w:r w:rsidR="004D313F">
            <w:rPr>
              <w:rFonts w:ascii="Cambria" w:eastAsia="MS Mincho" w:hAnsi="Cambria"/>
              <w:noProof/>
              <w:lang w:eastAsia="pt-BR"/>
            </w:rPr>
            <w:drawing>
              <wp:inline distT="0" distB="0" distL="0" distR="0">
                <wp:extent cx="1724025" cy="428625"/>
                <wp:effectExtent l="19050" t="0" r="9525" b="0"/>
                <wp:docPr id="3" name="Imagem 1" descr="logo horizontal sem bor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 sem bor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:rsidR="00A26355" w:rsidRPr="00E11D3D" w:rsidRDefault="00A26355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  <w:sz w:val="24"/>
              <w:szCs w:val="24"/>
            </w:rPr>
          </w:pPr>
          <w:r w:rsidRPr="00E11D3D">
            <w:rPr>
              <w:rFonts w:ascii="Arial" w:hAnsi="Arial" w:cs="Arial"/>
              <w:color w:val="000000"/>
              <w:sz w:val="24"/>
              <w:szCs w:val="24"/>
            </w:rPr>
            <w:t>FAVIÇOSA - Faculdade de Ciências e Tecnologia de Viçosa</w:t>
          </w:r>
        </w:p>
        <w:p w:rsidR="00A26355" w:rsidRPr="00E11D3D" w:rsidRDefault="00A26355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</w:rPr>
          </w:pPr>
          <w:r w:rsidRPr="00E11D3D">
            <w:rPr>
              <w:rFonts w:ascii="Arial" w:hAnsi="Arial" w:cs="Arial"/>
              <w:color w:val="000000"/>
            </w:rPr>
            <w:t xml:space="preserve">Mantida pela </w:t>
          </w:r>
          <w:proofErr w:type="spellStart"/>
          <w:r w:rsidRPr="00E11D3D">
            <w:rPr>
              <w:rFonts w:ascii="Arial" w:hAnsi="Arial" w:cs="Arial"/>
              <w:color w:val="000000"/>
            </w:rPr>
            <w:t>Univiçosa</w:t>
          </w:r>
          <w:proofErr w:type="spellEnd"/>
          <w:r w:rsidRPr="00E11D3D">
            <w:rPr>
              <w:rFonts w:ascii="Arial" w:hAnsi="Arial" w:cs="Arial"/>
              <w:color w:val="000000"/>
            </w:rPr>
            <w:t xml:space="preserve"> - União de Ensino Superior de Viçosa Ltda</w:t>
          </w:r>
        </w:p>
        <w:p w:rsidR="00A26355" w:rsidRPr="00CD0E69" w:rsidRDefault="00A26355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</w:rPr>
          </w:pPr>
          <w:r w:rsidRPr="00CD0E69">
            <w:rPr>
              <w:rFonts w:ascii="Arial" w:hAnsi="Arial" w:cs="Arial"/>
              <w:color w:val="000000"/>
            </w:rPr>
            <w:t>Credenciada pela Portaria MEC: 2569 de 24/08/2004 e Redenominação pela Portaria 194/2017</w:t>
          </w:r>
        </w:p>
      </w:tc>
      <w:tc>
        <w:tcPr>
          <w:tcW w:w="7371" w:type="dxa"/>
          <w:shd w:val="clear" w:color="auto" w:fill="auto"/>
        </w:tcPr>
        <w:p w:rsidR="00A26355" w:rsidRPr="00E11D3D" w:rsidRDefault="00A26355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  <w:sz w:val="16"/>
              <w:szCs w:val="16"/>
            </w:rPr>
          </w:pPr>
        </w:p>
      </w:tc>
    </w:tr>
  </w:tbl>
  <w:p w:rsidR="00C10823" w:rsidRDefault="006C6DC9">
    <w:pPr>
      <w:pStyle w:val="Cabealho"/>
    </w:pPr>
    <w:r>
      <w:ptab w:relativeTo="margin" w:alignment="left" w:leader="none"/>
    </w:r>
    <w:r>
      <w:ptab w:relativeTo="margin" w:alignment="lef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823" w:rsidRDefault="00F922E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666171" o:spid="_x0000_s2060" type="#_x0000_t75" style="position:absolute;margin-left:0;margin-top:0;width:424.7pt;height:600.25pt;z-index:-251657216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  <w:r>
      <w:rPr>
        <w:noProof/>
        <w:lang w:eastAsia="pt-BR"/>
      </w:rPr>
      <w:pict>
        <v:shape id="WordPictureWatermark16598303" o:spid="_x0000_s2052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2" o:title="papel_timbrado_HV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6D6F"/>
    <w:multiLevelType w:val="hybridMultilevel"/>
    <w:tmpl w:val="2E745FD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8E6288"/>
    <w:multiLevelType w:val="hybridMultilevel"/>
    <w:tmpl w:val="297CE62C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016EBD"/>
    <w:multiLevelType w:val="multilevel"/>
    <w:tmpl w:val="78DC08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2D47F67"/>
    <w:multiLevelType w:val="hybridMultilevel"/>
    <w:tmpl w:val="EC424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8281A"/>
    <w:multiLevelType w:val="hybridMultilevel"/>
    <w:tmpl w:val="2FAA059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C95156D"/>
    <w:multiLevelType w:val="hybridMultilevel"/>
    <w:tmpl w:val="707018F0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8721D82"/>
    <w:multiLevelType w:val="multilevel"/>
    <w:tmpl w:val="78DC08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A6B5856"/>
    <w:multiLevelType w:val="hybridMultilevel"/>
    <w:tmpl w:val="76DE9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91207"/>
    <w:multiLevelType w:val="hybridMultilevel"/>
    <w:tmpl w:val="2200C878"/>
    <w:lvl w:ilvl="0" w:tplc="0416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5D953BB"/>
    <w:multiLevelType w:val="hybridMultilevel"/>
    <w:tmpl w:val="D0526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C4FAB"/>
    <w:multiLevelType w:val="hybridMultilevel"/>
    <w:tmpl w:val="70EEDED0"/>
    <w:lvl w:ilvl="0" w:tplc="F44211F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211CEB"/>
    <w:multiLevelType w:val="hybridMultilevel"/>
    <w:tmpl w:val="D0722D04"/>
    <w:lvl w:ilvl="0" w:tplc="27BCD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169C"/>
    <w:rsid w:val="000078BB"/>
    <w:rsid w:val="00037C1D"/>
    <w:rsid w:val="000526CE"/>
    <w:rsid w:val="000A141B"/>
    <w:rsid w:val="000D4B0C"/>
    <w:rsid w:val="000D759F"/>
    <w:rsid w:val="000E2A1E"/>
    <w:rsid w:val="000F1597"/>
    <w:rsid w:val="00105084"/>
    <w:rsid w:val="001063EC"/>
    <w:rsid w:val="00107D5D"/>
    <w:rsid w:val="001233AE"/>
    <w:rsid w:val="00126E4C"/>
    <w:rsid w:val="00146F86"/>
    <w:rsid w:val="00184B73"/>
    <w:rsid w:val="001854D4"/>
    <w:rsid w:val="00193248"/>
    <w:rsid w:val="001A6F42"/>
    <w:rsid w:val="001D6131"/>
    <w:rsid w:val="001D7EE0"/>
    <w:rsid w:val="001E30BF"/>
    <w:rsid w:val="00232A16"/>
    <w:rsid w:val="00237236"/>
    <w:rsid w:val="00244CB3"/>
    <w:rsid w:val="00253D8D"/>
    <w:rsid w:val="002545C8"/>
    <w:rsid w:val="00272DAB"/>
    <w:rsid w:val="00282188"/>
    <w:rsid w:val="00282513"/>
    <w:rsid w:val="00283708"/>
    <w:rsid w:val="002A5D39"/>
    <w:rsid w:val="00315D55"/>
    <w:rsid w:val="00316755"/>
    <w:rsid w:val="00342055"/>
    <w:rsid w:val="00370189"/>
    <w:rsid w:val="003A0577"/>
    <w:rsid w:val="003A3929"/>
    <w:rsid w:val="003A6F16"/>
    <w:rsid w:val="003C0605"/>
    <w:rsid w:val="003C7A95"/>
    <w:rsid w:val="003F46BE"/>
    <w:rsid w:val="004025D5"/>
    <w:rsid w:val="00406080"/>
    <w:rsid w:val="004071CF"/>
    <w:rsid w:val="00424099"/>
    <w:rsid w:val="004315D1"/>
    <w:rsid w:val="0043643E"/>
    <w:rsid w:val="00443D44"/>
    <w:rsid w:val="00463FF0"/>
    <w:rsid w:val="0046425B"/>
    <w:rsid w:val="0047007E"/>
    <w:rsid w:val="004B08B9"/>
    <w:rsid w:val="004C29BA"/>
    <w:rsid w:val="004D313F"/>
    <w:rsid w:val="004F7483"/>
    <w:rsid w:val="0055768C"/>
    <w:rsid w:val="005A20D5"/>
    <w:rsid w:val="005B0DE8"/>
    <w:rsid w:val="005C4087"/>
    <w:rsid w:val="006061F0"/>
    <w:rsid w:val="006225BE"/>
    <w:rsid w:val="00646A7B"/>
    <w:rsid w:val="00660A1D"/>
    <w:rsid w:val="006719F6"/>
    <w:rsid w:val="006A2C2A"/>
    <w:rsid w:val="006B3539"/>
    <w:rsid w:val="006C6DC9"/>
    <w:rsid w:val="006D2E90"/>
    <w:rsid w:val="006E126A"/>
    <w:rsid w:val="006E17D3"/>
    <w:rsid w:val="006E2E85"/>
    <w:rsid w:val="006E586B"/>
    <w:rsid w:val="006F6CAD"/>
    <w:rsid w:val="007023E9"/>
    <w:rsid w:val="0071389E"/>
    <w:rsid w:val="0076178D"/>
    <w:rsid w:val="00776CC7"/>
    <w:rsid w:val="007B34CC"/>
    <w:rsid w:val="007C5E25"/>
    <w:rsid w:val="007F7D52"/>
    <w:rsid w:val="0081285B"/>
    <w:rsid w:val="00826DE7"/>
    <w:rsid w:val="00831786"/>
    <w:rsid w:val="008566DB"/>
    <w:rsid w:val="00862FDD"/>
    <w:rsid w:val="00873AC6"/>
    <w:rsid w:val="0087451E"/>
    <w:rsid w:val="008A6BDC"/>
    <w:rsid w:val="008A73BF"/>
    <w:rsid w:val="008B12E0"/>
    <w:rsid w:val="008B69E7"/>
    <w:rsid w:val="008F1EF5"/>
    <w:rsid w:val="008F307B"/>
    <w:rsid w:val="00910155"/>
    <w:rsid w:val="00915079"/>
    <w:rsid w:val="00916471"/>
    <w:rsid w:val="00952FA1"/>
    <w:rsid w:val="00965B8B"/>
    <w:rsid w:val="009740F1"/>
    <w:rsid w:val="00994385"/>
    <w:rsid w:val="009A1461"/>
    <w:rsid w:val="009A7413"/>
    <w:rsid w:val="009D4FFE"/>
    <w:rsid w:val="009F090C"/>
    <w:rsid w:val="00A26355"/>
    <w:rsid w:val="00A30DF3"/>
    <w:rsid w:val="00A344FC"/>
    <w:rsid w:val="00A956F9"/>
    <w:rsid w:val="00AB64EA"/>
    <w:rsid w:val="00B03ECC"/>
    <w:rsid w:val="00B0685D"/>
    <w:rsid w:val="00B07ACD"/>
    <w:rsid w:val="00B130EA"/>
    <w:rsid w:val="00B4501B"/>
    <w:rsid w:val="00B638CC"/>
    <w:rsid w:val="00B767FD"/>
    <w:rsid w:val="00B91C82"/>
    <w:rsid w:val="00B933E1"/>
    <w:rsid w:val="00BA3D13"/>
    <w:rsid w:val="00BC26E7"/>
    <w:rsid w:val="00BD06DD"/>
    <w:rsid w:val="00BE5124"/>
    <w:rsid w:val="00C03E43"/>
    <w:rsid w:val="00C10823"/>
    <w:rsid w:val="00C225F1"/>
    <w:rsid w:val="00C47F6D"/>
    <w:rsid w:val="00C71E49"/>
    <w:rsid w:val="00C71EAC"/>
    <w:rsid w:val="00C813AB"/>
    <w:rsid w:val="00C96074"/>
    <w:rsid w:val="00CC77F4"/>
    <w:rsid w:val="00CD2137"/>
    <w:rsid w:val="00CF7281"/>
    <w:rsid w:val="00D12E65"/>
    <w:rsid w:val="00D25ED1"/>
    <w:rsid w:val="00D35507"/>
    <w:rsid w:val="00DF0085"/>
    <w:rsid w:val="00DF2C7C"/>
    <w:rsid w:val="00DF48E9"/>
    <w:rsid w:val="00E11D3D"/>
    <w:rsid w:val="00E62F44"/>
    <w:rsid w:val="00E735CC"/>
    <w:rsid w:val="00E83CAE"/>
    <w:rsid w:val="00E9230C"/>
    <w:rsid w:val="00E95FC7"/>
    <w:rsid w:val="00EA6198"/>
    <w:rsid w:val="00EB2365"/>
    <w:rsid w:val="00ED73DC"/>
    <w:rsid w:val="00F131B7"/>
    <w:rsid w:val="00F3784A"/>
    <w:rsid w:val="00F43BAA"/>
    <w:rsid w:val="00F5612B"/>
    <w:rsid w:val="00F64817"/>
    <w:rsid w:val="00F922ED"/>
    <w:rsid w:val="00FA169C"/>
    <w:rsid w:val="00FE3E80"/>
    <w:rsid w:val="00FF4F31"/>
    <w:rsid w:val="00FF5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E4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8218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D31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82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108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0823"/>
  </w:style>
  <w:style w:type="paragraph" w:styleId="Rodap">
    <w:name w:val="footer"/>
    <w:basedOn w:val="Normal"/>
    <w:link w:val="RodapChar"/>
    <w:uiPriority w:val="99"/>
    <w:unhideWhenUsed/>
    <w:rsid w:val="00C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0823"/>
  </w:style>
  <w:style w:type="character" w:styleId="Forte">
    <w:name w:val="Strong"/>
    <w:uiPriority w:val="22"/>
    <w:qFormat/>
    <w:rsid w:val="00237236"/>
    <w:rPr>
      <w:b/>
      <w:bCs/>
    </w:rPr>
  </w:style>
  <w:style w:type="character" w:customStyle="1" w:styleId="apple-converted-space">
    <w:name w:val="apple-converted-space"/>
    <w:rsid w:val="0071389E"/>
  </w:style>
  <w:style w:type="character" w:customStyle="1" w:styleId="Ttulo1Char">
    <w:name w:val="Título 1 Char"/>
    <w:link w:val="Ttulo1"/>
    <w:uiPriority w:val="9"/>
    <w:rsid w:val="0028218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elacomgrade">
    <w:name w:val="Table Grid"/>
    <w:basedOn w:val="Tabelanormal"/>
    <w:uiPriority w:val="59"/>
    <w:rsid w:val="0043643E"/>
    <w:rPr>
      <w:rFonts w:ascii="Cambria" w:eastAsia="MS Mincho" w:hAnsi="Cambria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3643E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4D313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D313F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4D31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unicacao\Desktop\NovaPapelaria_UNIVI&#199;OSAFAVI&#199;OSA\TimbradoUnivicosa_favicos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TimbradoUnivicosa_favicosa</Template>
  <TotalTime>6</TotalTime>
  <Pages>8</Pages>
  <Words>974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Usuário do Windows</cp:lastModifiedBy>
  <cp:revision>4</cp:revision>
  <cp:lastPrinted>2019-04-22T13:32:00Z</cp:lastPrinted>
  <dcterms:created xsi:type="dcterms:W3CDTF">2019-04-22T13:58:00Z</dcterms:created>
  <dcterms:modified xsi:type="dcterms:W3CDTF">2019-04-22T14:21:00Z</dcterms:modified>
</cp:coreProperties>
</file>